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3pt;margin-top:-45pt;width:205.65pt;height:153pt;z-index:251656192" stroked="f">
            <v:textbox style="mso-next-textbox:#_x0000_s1026">
              <w:txbxContent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b/>
                      <w:sz w:val="20"/>
                    </w:rPr>
                    <w:t>Муниципальное казенное общеобразовательное учреждение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b/>
                      <w:sz w:val="20"/>
                    </w:rPr>
                    <w:t>«Витимская средняя общеобразовательная школа»</w:t>
                  </w:r>
                  <w:r w:rsidRPr="007D75F7">
                    <w:rPr>
                      <w:rFonts w:ascii="Times New Roman" w:hAnsi="Times New Roman"/>
                      <w:sz w:val="20"/>
                    </w:rPr>
                    <w:t xml:space="preserve">                               666830 Россия, Иркутская обл.,                                    Мамско – Чуйский р-н,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sz w:val="20"/>
                    </w:rPr>
                    <w:t>пгт. Витимский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sz w:val="20"/>
                    </w:rPr>
                    <w:t>ул. Школьная № 13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sz w:val="20"/>
                      <w:lang w:val="en-US"/>
                    </w:rPr>
                    <w:t>E</w:t>
                  </w:r>
                  <w:r w:rsidRPr="007D75F7">
                    <w:rPr>
                      <w:rFonts w:ascii="Times New Roman" w:hAnsi="Times New Roman"/>
                      <w:sz w:val="20"/>
                    </w:rPr>
                    <w:t>-</w:t>
                  </w:r>
                  <w:r w:rsidRPr="007D75F7">
                    <w:rPr>
                      <w:rFonts w:ascii="Times New Roman" w:hAnsi="Times New Roman"/>
                      <w:sz w:val="20"/>
                      <w:lang w:val="en-US"/>
                    </w:rPr>
                    <w:t>mail</w:t>
                  </w:r>
                  <w:r w:rsidRPr="007D75F7">
                    <w:rPr>
                      <w:rFonts w:ascii="Times New Roman" w:hAnsi="Times New Roman"/>
                      <w:sz w:val="20"/>
                    </w:rPr>
                    <w:t xml:space="preserve">:  </w:t>
                  </w:r>
                  <w:smartTag w:uri="urn:schemas-microsoft-com:office:smarttags" w:element="PersonName">
                    <w:r w:rsidRPr="007D75F7">
                      <w:rPr>
                        <w:rFonts w:ascii="Times New Roman" w:hAnsi="Times New Roman"/>
                        <w:sz w:val="20"/>
                        <w:lang w:val="en-US"/>
                      </w:rPr>
                      <w:t>vitim</w:t>
                    </w:r>
                    <w:r w:rsidRPr="007D75F7">
                      <w:rPr>
                        <w:rFonts w:ascii="Times New Roman" w:hAnsi="Times New Roman"/>
                        <w:sz w:val="20"/>
                      </w:rPr>
                      <w:t>_07@</w:t>
                    </w:r>
                    <w:r w:rsidRPr="007D75F7">
                      <w:rPr>
                        <w:rFonts w:ascii="Times New Roman" w:hAnsi="Times New Roman"/>
                        <w:sz w:val="20"/>
                        <w:lang w:val="en-US"/>
                      </w:rPr>
                      <w:t>mail</w:t>
                    </w:r>
                    <w:r w:rsidRPr="007D75F7">
                      <w:rPr>
                        <w:rFonts w:ascii="Times New Roman" w:hAnsi="Times New Roman"/>
                        <w:sz w:val="20"/>
                      </w:rPr>
                      <w:t>.</w:t>
                    </w:r>
                    <w:r w:rsidRPr="007D75F7">
                      <w:rPr>
                        <w:rFonts w:ascii="Times New Roman" w:hAnsi="Times New Roman"/>
                        <w:sz w:val="20"/>
                        <w:lang w:val="en-US"/>
                      </w:rPr>
                      <w:t>ru</w:t>
                    </w:r>
                  </w:smartTag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u w:val="single"/>
                    </w:rPr>
                  </w:pPr>
                  <w:r w:rsidRPr="007D75F7">
                    <w:rPr>
                      <w:rFonts w:ascii="Times New Roman" w:hAnsi="Times New Roman"/>
                      <w:sz w:val="20"/>
                    </w:rPr>
                    <w:t>Исх. №</w:t>
                  </w:r>
                  <w:r>
                    <w:rPr>
                      <w:rFonts w:ascii="Times New Roman" w:hAnsi="Times New Roman"/>
                      <w:sz w:val="20"/>
                      <w:u w:val="single"/>
                    </w:rPr>
                    <w:t xml:space="preserve"> 243</w:t>
                  </w:r>
                  <w:r w:rsidRPr="007D75F7">
                    <w:rPr>
                      <w:rFonts w:ascii="Times New Roman" w:hAnsi="Times New Roman"/>
                      <w:sz w:val="20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sz w:val="20"/>
                      <w:u w:val="single"/>
                    </w:rPr>
                    <w:t>19</w:t>
                  </w:r>
                  <w:r w:rsidRPr="007D75F7">
                    <w:rPr>
                      <w:rFonts w:ascii="Times New Roman" w:hAnsi="Times New Roman"/>
                      <w:sz w:val="20"/>
                      <w:u w:val="single"/>
                    </w:rPr>
                    <w:t>.11.2018 г.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7D75F7">
                    <w:rPr>
                      <w:rFonts w:ascii="Times New Roman" w:hAnsi="Times New Roman"/>
                      <w:sz w:val="20"/>
                    </w:rPr>
                    <w:t>на № ____ от «___»_____20____ г.</w:t>
                  </w:r>
                </w:p>
                <w:p w:rsidR="00615B03" w:rsidRPr="007D75F7" w:rsidRDefault="00615B03" w:rsidP="007D75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615B03" w:rsidRPr="0067494D" w:rsidRDefault="00615B03" w:rsidP="007D75F7">
                  <w:pPr>
                    <w:jc w:val="center"/>
                  </w:pPr>
                </w:p>
              </w:txbxContent>
            </v:textbox>
          </v:shape>
        </w:pict>
      </w: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Pr="00B95538" w:rsidRDefault="00615B03" w:rsidP="00FC51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Отчет о проведении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недели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«Мы – за чистые легкие!»</w:t>
      </w:r>
    </w:p>
    <w:p w:rsidR="00615B03" w:rsidRPr="00B95538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Pr="00B95538" w:rsidRDefault="00615B03" w:rsidP="00B9553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С 12 ноября по 16 ноября в Витимской средней общеобразовательной школе состоялась неделя «Мы – за чистые легкие!»</w:t>
      </w: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В первый день недели был представлен план мероприятий, а также классными руководителями был проведен классный час «Курить, здоровью вредить?», где был рассмотрен вред курения. Обучающимся было предложен опрос до разбора данной тематики и после.</w:t>
      </w: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Pr="0022083C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4167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object w:dxaOrig="9218" w:dyaOrig="5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49.75pt" o:ole="">
            <v:imagedata r:id="rId4" o:title=""/>
            <o:lock v:ext="edit" aspectratio="f"/>
          </v:shape>
          <o:OLEObject Type="Embed" ProgID="Excel.Chart.8" ShapeID="_x0000_i1025" DrawAspect="Content" ObjectID="_1604211951" r:id="rId5"/>
        </w:object>
      </w: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32"/>
          <w:lang w:eastAsia="ru-RU"/>
        </w:rPr>
      </w:pPr>
      <w:r>
        <w:rPr>
          <w:rFonts w:ascii="Times New Roman" w:hAnsi="Times New Roman"/>
          <w:color w:val="000000"/>
          <w:sz w:val="28"/>
          <w:szCs w:val="32"/>
          <w:lang w:eastAsia="ru-RU"/>
        </w:rPr>
        <w:t xml:space="preserve">Рисунок 1 – Показатель ответов обучающихся о знаниях, о вреде курения(%) </w:t>
      </w: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615B03" w:rsidRDefault="00615B03" w:rsidP="00B95538">
      <w:pPr>
        <w:spacing w:after="0" w:line="240" w:lineRule="auto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B9553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Второй день недели был посвящен спортивно-оздоровительным мероприятиям </w:t>
      </w:r>
      <w:r>
        <w:rPr>
          <w:rFonts w:ascii="Times New Roman" w:hAnsi="Times New Roman"/>
          <w:color w:val="000000"/>
          <w:sz w:val="28"/>
          <w:szCs w:val="32"/>
          <w:lang w:eastAsia="ru-RU"/>
        </w:rPr>
        <w:t>«В здоровом теле, здоровый дух» (фото прилагаются).</w:t>
      </w:r>
    </w:p>
    <w:p w:rsidR="00615B03" w:rsidRPr="00B95538" w:rsidRDefault="00615B03" w:rsidP="007F7C4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32"/>
          <w:lang w:eastAsia="ru-RU"/>
        </w:rPr>
      </w:pPr>
      <w:r>
        <w:rPr>
          <w:rFonts w:ascii="Times New Roman" w:hAnsi="Times New Roman"/>
          <w:color w:val="000000"/>
          <w:sz w:val="28"/>
          <w:szCs w:val="32"/>
          <w:lang w:eastAsia="ru-RU"/>
        </w:rPr>
        <w:t xml:space="preserve">В третий день состоялся полилог с демонстрацией фильма: </w:t>
      </w:r>
      <w:r w:rsidRPr="008B1015">
        <w:rPr>
          <w:rFonts w:ascii="Times New Roman" w:hAnsi="Times New Roman"/>
          <w:color w:val="000000"/>
          <w:sz w:val="28"/>
          <w:szCs w:val="32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32"/>
          <w:lang w:eastAsia="ru-RU"/>
        </w:rPr>
        <w:t>Секреты манипуляции: едкий дым»,  а также п</w:t>
      </w:r>
      <w:r w:rsidRPr="008B1015">
        <w:rPr>
          <w:rFonts w:ascii="Times New Roman" w:hAnsi="Times New Roman"/>
          <w:color w:val="000000"/>
          <w:sz w:val="28"/>
          <w:szCs w:val="32"/>
          <w:lang w:eastAsia="ru-RU"/>
        </w:rPr>
        <w:t>росмотр мультфильма «Тайна едкого дыма»</w:t>
      </w:r>
      <w:r>
        <w:rPr>
          <w:rFonts w:ascii="Times New Roman" w:hAnsi="Times New Roman"/>
          <w:color w:val="000000"/>
          <w:sz w:val="28"/>
          <w:szCs w:val="32"/>
          <w:lang w:eastAsia="ru-RU"/>
        </w:rPr>
        <w:t xml:space="preserve"> для шестого класса. Обучающиеся очень активно приминали участие в полилоге,</w:t>
      </w:r>
      <w:r w:rsidRPr="00FC51F5">
        <w:rPr>
          <w:rFonts w:ascii="Segoe UI" w:hAnsi="Segoe UI" w:cs="Segoe UI"/>
          <w:color w:val="000000"/>
          <w:sz w:val="32"/>
          <w:szCs w:val="32"/>
          <w:lang w:eastAsia="ru-RU"/>
        </w:rPr>
        <w:t xml:space="preserve"> 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который вызвал боль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шой эмоциональный отклик.</w:t>
      </w:r>
    </w:p>
    <w:p w:rsidR="00615B03" w:rsidRDefault="00615B03" w:rsidP="0076794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679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Обучающиеся 8-9 классов активно приняли участие 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767947">
        <w:rPr>
          <w:rFonts w:ascii="Times New Roman" w:hAnsi="Times New Roman"/>
          <w:color w:val="000000"/>
          <w:sz w:val="28"/>
          <w:szCs w:val="28"/>
          <w:lang w:eastAsia="ru-RU"/>
        </w:rPr>
        <w:t>творческой выставке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, представив разнообразные рисунки и плакаты, призывающие вести здоровый образ жизни и рассказывающие о вреде курения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(фото прилагаются)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7679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роведены занятия «Учимся общаться и взаимодействовать без табака», где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 предложены ситуативные задачи: «Как отказаться от курения в компании ребят», викторины, посвященные теме табакокурения.</w:t>
      </w:r>
    </w:p>
    <w:p w:rsidR="00615B03" w:rsidRPr="00B95538" w:rsidRDefault="00615B03" w:rsidP="0076794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последний день акции был проведен флэшмоб «ЖИВИ</w:t>
      </w:r>
      <w:r w:rsidRPr="00E912C4">
        <w:rPr>
          <w:rFonts w:ascii="Times New Roman" w:hAnsi="Times New Roman"/>
          <w:color w:val="000000"/>
          <w:sz w:val="28"/>
          <w:szCs w:val="28"/>
          <w:lang w:eastAsia="ru-RU"/>
        </w:rPr>
        <w:t>#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ДВИГАЙСЯ</w:t>
      </w:r>
      <w:r w:rsidRPr="00E912C4">
        <w:rPr>
          <w:rFonts w:ascii="Times New Roman" w:hAnsi="Times New Roman"/>
          <w:color w:val="000000"/>
          <w:sz w:val="28"/>
          <w:szCs w:val="28"/>
          <w:lang w:eastAsia="ru-RU"/>
        </w:rPr>
        <w:t>#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ДЫШИ» (фото прилагаются).Ребята активно приняли участие в данном мероприятии. Были изготовлены </w:t>
      </w:r>
      <w:r w:rsidRPr="00E912C4">
        <w:rPr>
          <w:rFonts w:ascii="Times New Roman" w:hAnsi="Times New Roman"/>
          <w:color w:val="000000"/>
          <w:sz w:val="28"/>
          <w:szCs w:val="28"/>
          <w:lang w:eastAsia="ru-RU"/>
        </w:rPr>
        <w:t>хэштэги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  виде чистого облачка. Министр спорта Школьного Парламента, Александр Сипач  показал ребятам физические упражнения, направленные на поддержание здорового образа жизни. Петрова Вероника, провела опрос среди жителей Витимского поселения о вреде курения.</w:t>
      </w:r>
    </w:p>
    <w:p w:rsidR="00615B03" w:rsidRPr="00E34E10" w:rsidRDefault="00615B03" w:rsidP="00E34E10">
      <w:pPr>
        <w:rPr>
          <w:rFonts w:ascii="Times New Roman" w:hAnsi="Times New Roman"/>
          <w:sz w:val="28"/>
          <w:szCs w:val="28"/>
        </w:rPr>
      </w:pP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> В конце недели был проведен опрос по итогам недели «Мы за чистые легкие». Мероприятия прошли интересно, ученики проявили заинтересованность и активност</w:t>
      </w:r>
      <w:r w:rsidRPr="007679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ь. </w:t>
      </w:r>
      <w:r w:rsidRPr="00E34E10">
        <w:rPr>
          <w:rFonts w:ascii="Times New Roman" w:hAnsi="Times New Roman"/>
          <w:sz w:val="28"/>
          <w:szCs w:val="28"/>
        </w:rPr>
        <w:t>Абсолютное большинство участников недели «Мы за чистые лёгкие!» признали актуальность проблемы и необходимость проведения мероприятий по профилактике употребления табачных изделий.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Были подведены итоги недели</w:t>
      </w:r>
      <w:r w:rsidRPr="007679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активные участники </w:t>
      </w:r>
      <w:r w:rsidRPr="00B955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награждены дипломами.</w:t>
      </w:r>
    </w:p>
    <w:p w:rsidR="00615B03" w:rsidRPr="00B95538" w:rsidRDefault="00615B03" w:rsidP="00767947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5B03" w:rsidRDefault="00615B03"/>
    <w:p w:rsidR="00615B03" w:rsidRDefault="00615B03"/>
    <w:p w:rsidR="00615B03" w:rsidRDefault="00615B03"/>
    <w:p w:rsidR="00615B03" w:rsidRPr="00DD3E0D" w:rsidRDefault="00615B03" w:rsidP="00DD3E0D"/>
    <w:p w:rsidR="00615B03" w:rsidRDefault="00615B03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Pr="00DD3E0D" w:rsidRDefault="00615B03" w:rsidP="00DD3E0D"/>
    <w:p w:rsidR="00615B03" w:rsidRDefault="00615B03" w:rsidP="00DD3E0D">
      <w:pPr>
        <w:tabs>
          <w:tab w:val="left" w:pos="7020"/>
        </w:tabs>
      </w:pPr>
      <w:r>
        <w:tab/>
      </w:r>
    </w:p>
    <w:p w:rsidR="00615B03" w:rsidRDefault="00615B03" w:rsidP="00DD3E0D">
      <w:pPr>
        <w:tabs>
          <w:tab w:val="left" w:pos="7020"/>
        </w:tabs>
      </w:pPr>
      <w:r>
        <w:br w:type="column"/>
      </w:r>
      <w:r>
        <w:rPr>
          <w:noProof/>
          <w:lang w:eastAsia="ru-RU"/>
        </w:rPr>
        <w:pict>
          <v:shape id="Рисунок 1" o:spid="_x0000_s1027" type="#_x0000_t75" alt="P_20181112_090119.jpg" style="position:absolute;margin-left:27pt;margin-top:-36pt;width:381.05pt;height:477pt;z-index:-251656192;visibility:visible" wrapcoords="-43 0 -43 21566 21600 21566 21600 0 -43 0">
            <v:imagedata r:id="rId6" o:title=""/>
            <w10:wrap type="tight"/>
          </v:shape>
        </w:pict>
      </w:r>
    </w:p>
    <w:p w:rsidR="00615B03" w:rsidRDefault="00615B03">
      <w:r>
        <w:rPr>
          <w:noProof/>
          <w:lang w:eastAsia="ru-RU"/>
        </w:rPr>
        <w:pict>
          <v:shape id="_x0000_s1028" type="#_x0000_t75" style="position:absolute;margin-left:-36pt;margin-top:451.55pt;width:497.15pt;height:282.8pt;z-index:-251655168" wrapcoords="-33 0 -33 21543 21600 21543 21600 0 -33 0">
            <v:imagedata r:id="rId7" o:title=""/>
            <w10:wrap type="tight"/>
          </v:shape>
        </w:pict>
      </w:r>
      <w:r>
        <w:br w:type="column"/>
      </w:r>
      <w:r>
        <w:rPr>
          <w:noProof/>
          <w:lang w:eastAsia="ru-RU"/>
        </w:rPr>
        <w:pict>
          <v:shape id="Рисунок 2" o:spid="_x0000_s1029" type="#_x0000_t75" alt="P_20181116_121529.jpg" style="position:absolute;margin-left:-54pt;margin-top:234pt;width:540pt;height:338.85pt;z-index:-251662336;visibility:visible" wrapcoords="-30 0 -30 21552 21600 21552 21600 0 -30 0">
            <v:imagedata r:id="rId8" o:title=""/>
            <w10:wrap type="tight"/>
          </v:shape>
        </w:pict>
      </w:r>
      <w:r w:rsidRPr="00DD3E0D">
        <w:br w:type="column"/>
      </w:r>
      <w:r>
        <w:rPr>
          <w:noProof/>
          <w:lang w:eastAsia="ru-RU"/>
        </w:rPr>
        <w:pict>
          <v:shape id="Рисунок 3" o:spid="_x0000_s1030" type="#_x0000_t75" alt="P_20181116_123733.jpg" style="position:absolute;margin-left:-27pt;margin-top:36pt;width:7in;height:350.95pt;z-index:251655168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4" o:spid="_x0000_s1031" type="#_x0000_t75" alt="P_20181116_122842.jpg" style="position:absolute;margin-left:-36pt;margin-top:423pt;width:513pt;height:334.7pt;z-index:-251658240;visibility:visible" wrapcoords="-32 0 -32 21552 21600 21552 21600 0 -32 0">
            <v:imagedata r:id="rId10" o:title=""/>
            <w10:wrap type="tight"/>
          </v:shape>
        </w:pict>
      </w:r>
      <w:r>
        <w:br w:type="column"/>
      </w:r>
      <w:r>
        <w:rPr>
          <w:noProof/>
          <w:lang w:eastAsia="ru-RU"/>
        </w:rPr>
        <w:pict>
          <v:shape id="Рисунок 5" o:spid="_x0000_s1032" type="#_x0000_t75" alt="IMG-20181113-WA0005.jpg" style="position:absolute;margin-left:-18pt;margin-top:18pt;width:486pt;height:387pt;z-index:-251657216;visibility:visible" wrapcoords="500 753 500 19758 1233 19926 2167 19926 19500 19926 19867 19926 20233 19716 20200 19507 20333 18837 20367 2763 20200 2093 20167 753 500 75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">
            <v:imagedata r:id="rId11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6" o:spid="_x0000_s1033" type="#_x0000_t75" alt="IMG-20181113-WA0007.jpg" style="position:absolute;margin-left:-18pt;margin-top:396pt;width:486pt;height:369pt;z-index:-251659264;visibility:visible" wrapcoords="400 615 400 20020 667 20151 1433 20151 20200 20151 20333 20151 20600 19756 20567 2020 20467 615 400 61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">
            <v:imagedata r:id="rId12" o:title=""/>
            <o:lock v:ext="edit" aspectratio="f"/>
            <w10:wrap type="tight"/>
          </v:shape>
        </w:pict>
      </w:r>
    </w:p>
    <w:sectPr w:rsidR="00615B03" w:rsidSect="00D2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5538"/>
    <w:rsid w:val="00041670"/>
    <w:rsid w:val="001612FE"/>
    <w:rsid w:val="0022083C"/>
    <w:rsid w:val="00273F7F"/>
    <w:rsid w:val="002A06E7"/>
    <w:rsid w:val="00390D3E"/>
    <w:rsid w:val="003B12B9"/>
    <w:rsid w:val="004248E2"/>
    <w:rsid w:val="00452F04"/>
    <w:rsid w:val="004711F9"/>
    <w:rsid w:val="00547616"/>
    <w:rsid w:val="00606628"/>
    <w:rsid w:val="00615B03"/>
    <w:rsid w:val="0067494D"/>
    <w:rsid w:val="00767947"/>
    <w:rsid w:val="007C71C0"/>
    <w:rsid w:val="007D75F7"/>
    <w:rsid w:val="007F7C4A"/>
    <w:rsid w:val="00820E34"/>
    <w:rsid w:val="00894EB9"/>
    <w:rsid w:val="008B010F"/>
    <w:rsid w:val="008B1015"/>
    <w:rsid w:val="008F639F"/>
    <w:rsid w:val="009A763A"/>
    <w:rsid w:val="009C6FA1"/>
    <w:rsid w:val="00A41948"/>
    <w:rsid w:val="00B7017F"/>
    <w:rsid w:val="00B95538"/>
    <w:rsid w:val="00BF424A"/>
    <w:rsid w:val="00CF7603"/>
    <w:rsid w:val="00D25DE0"/>
    <w:rsid w:val="00D90E67"/>
    <w:rsid w:val="00DD3E0D"/>
    <w:rsid w:val="00E34E10"/>
    <w:rsid w:val="00E912C4"/>
    <w:rsid w:val="00EF1A0D"/>
    <w:rsid w:val="00F9707E"/>
    <w:rsid w:val="00FA1EE1"/>
    <w:rsid w:val="00FB0525"/>
    <w:rsid w:val="00FC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E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955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C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5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55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</TotalTime>
  <Pages>6</Pages>
  <Words>323</Words>
  <Characters>1842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Секретарь</cp:lastModifiedBy>
  <cp:revision>6</cp:revision>
  <dcterms:created xsi:type="dcterms:W3CDTF">2018-11-18T22:20:00Z</dcterms:created>
  <dcterms:modified xsi:type="dcterms:W3CDTF">2018-11-20T01:39:00Z</dcterms:modified>
</cp:coreProperties>
</file>